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BEB7D" w14:textId="77777777" w:rsidR="001C753F" w:rsidRDefault="001C753F" w:rsidP="00E95DF1">
      <w:pPr>
        <w:widowControl w:val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</w:p>
    <w:p w14:paraId="6404E98D" w14:textId="7A03DC16" w:rsidR="001C753F" w:rsidRDefault="00E82447" w:rsidP="00E95DF1">
      <w:pPr>
        <w:widowControl w:val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E95DF1">
        <w:rPr>
          <w:rFonts w:asciiTheme="minorHAnsi" w:hAnsiTheme="minorHAnsi" w:cstheme="minorHAnsi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F4A726F" wp14:editId="452FA4AC">
                <wp:simplePos x="0" y="0"/>
                <wp:positionH relativeFrom="column">
                  <wp:posOffset>-864870</wp:posOffset>
                </wp:positionH>
                <wp:positionV relativeFrom="paragraph">
                  <wp:posOffset>-6350</wp:posOffset>
                </wp:positionV>
                <wp:extent cx="648335" cy="8458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845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15F4B" w14:textId="0B789FD3" w:rsidR="00E82447" w:rsidRPr="00681E7E" w:rsidRDefault="00681E7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81E7E">
                              <w:rPr>
                                <w:rFonts w:ascii="Arial" w:hAnsi="Arial" w:cs="Arial"/>
                                <w:color w:val="595959" w:themeColor="text1" w:themeTint="A6"/>
                                <w:sz w:val="48"/>
                                <w:szCs w:val="48"/>
                              </w:rPr>
                              <w:t>Professional Development Pathway Completion Form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A72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8.1pt;margin-top:-.5pt;width:51.05pt;height:666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" filled="f" stroked="f">
                <v:textbox style="layout-flow:vertical;mso-layout-flow-alt:bottom-to-top">
                  <w:txbxContent>
                    <w:p w14:paraId="55215F4B" w14:textId="0B789FD3" w:rsidR="00E82447" w:rsidRPr="00681E7E" w:rsidRDefault="00681E7E">
                      <w:pPr>
                        <w:rPr>
                          <w:sz w:val="18"/>
                          <w:szCs w:val="18"/>
                        </w:rPr>
                      </w:pPr>
                      <w:r w:rsidRPr="00681E7E">
                        <w:rPr>
                          <w:rFonts w:ascii="Arial" w:hAnsi="Arial" w:cs="Arial"/>
                          <w:color w:val="595959" w:themeColor="text1" w:themeTint="A6"/>
                          <w:sz w:val="48"/>
                          <w:szCs w:val="48"/>
                        </w:rPr>
                        <w:t>Professional Development Pathway Completion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6E69" w:rsidRPr="00E95DF1">
        <w:rPr>
          <w:rFonts w:asciiTheme="minorHAnsi" w:hAnsiTheme="minorHAnsi" w:cstheme="minorHAnsi"/>
          <w:b/>
          <w:bCs/>
          <w:sz w:val="44"/>
          <w:szCs w:val="44"/>
        </w:rPr>
        <w:t xml:space="preserve">SWSLHD </w:t>
      </w:r>
      <w:r w:rsidR="001C753F">
        <w:rPr>
          <w:rFonts w:asciiTheme="minorHAnsi" w:hAnsiTheme="minorHAnsi" w:cstheme="minorHAnsi"/>
          <w:b/>
          <w:bCs/>
          <w:sz w:val="44"/>
          <w:szCs w:val="44"/>
        </w:rPr>
        <w:t xml:space="preserve">Anaesthetic Nurse – </w:t>
      </w:r>
      <w:r w:rsidR="00493A88">
        <w:rPr>
          <w:rFonts w:asciiTheme="minorHAnsi" w:hAnsiTheme="minorHAnsi" w:cstheme="minorHAnsi"/>
          <w:b/>
          <w:bCs/>
          <w:sz w:val="44"/>
          <w:szCs w:val="44"/>
        </w:rPr>
        <w:t>Competent</w:t>
      </w:r>
      <w:r w:rsidR="001C753F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</w:p>
    <w:p w14:paraId="4183440B" w14:textId="34F632BA" w:rsidR="000413EB" w:rsidRDefault="001C753F" w:rsidP="00E95DF1">
      <w:pPr>
        <w:widowControl w:val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t>Pathway Completion</w:t>
      </w:r>
    </w:p>
    <w:p w14:paraId="5DA81EE0" w14:textId="77777777" w:rsidR="001C753F" w:rsidRPr="00E95DF1" w:rsidRDefault="001C753F" w:rsidP="00E95DF1">
      <w:pPr>
        <w:widowControl w:val="0"/>
        <w:jc w:val="center"/>
        <w:rPr>
          <w:rFonts w:asciiTheme="minorHAnsi" w:hAnsiTheme="minorHAnsi" w:cstheme="minorHAnsi"/>
          <w:b/>
          <w:bCs/>
        </w:rPr>
      </w:pPr>
    </w:p>
    <w:p w14:paraId="2B79C047" w14:textId="77777777" w:rsidR="00E95DF1" w:rsidRDefault="00E95DF1" w:rsidP="00E95DF1">
      <w:pPr>
        <w:rPr>
          <w:rFonts w:asciiTheme="minorHAnsi" w:hAnsiTheme="minorHAnsi" w:cstheme="minorHAnsi"/>
        </w:rPr>
      </w:pPr>
    </w:p>
    <w:p w14:paraId="7BCD13BD" w14:textId="6F362BCF" w:rsidR="00E95DF1" w:rsidRPr="001C753F" w:rsidRDefault="00E95DF1" w:rsidP="00EC467C">
      <w:pPr>
        <w:jc w:val="both"/>
        <w:rPr>
          <w:rFonts w:asciiTheme="minorHAnsi" w:hAnsiTheme="minorHAnsi" w:cstheme="minorHAnsi"/>
        </w:rPr>
      </w:pPr>
      <w:r w:rsidRPr="001C753F">
        <w:rPr>
          <w:rFonts w:asciiTheme="minorHAnsi" w:hAnsiTheme="minorHAnsi" w:cstheme="minorHAnsi"/>
        </w:rPr>
        <w:t xml:space="preserve">This form </w:t>
      </w:r>
      <w:r w:rsidR="00EC467C" w:rsidRPr="001C753F">
        <w:rPr>
          <w:rFonts w:asciiTheme="minorHAnsi" w:hAnsiTheme="minorHAnsi" w:cstheme="minorHAnsi"/>
        </w:rPr>
        <w:t xml:space="preserve">confirms </w:t>
      </w:r>
      <w:r w:rsidRPr="001C753F">
        <w:rPr>
          <w:rFonts w:asciiTheme="minorHAnsi" w:hAnsiTheme="minorHAnsi" w:cstheme="minorHAnsi"/>
        </w:rPr>
        <w:t xml:space="preserve">that the </w:t>
      </w:r>
      <w:r w:rsidR="00EC467C" w:rsidRPr="001C753F">
        <w:rPr>
          <w:rFonts w:asciiTheme="minorHAnsi" w:hAnsiTheme="minorHAnsi" w:cstheme="minorHAnsi"/>
        </w:rPr>
        <w:t>participant</w:t>
      </w:r>
      <w:r w:rsidRPr="001C753F">
        <w:rPr>
          <w:rFonts w:asciiTheme="minorHAnsi" w:hAnsiTheme="minorHAnsi" w:cstheme="minorHAnsi"/>
        </w:rPr>
        <w:t xml:space="preserve"> has completed all requirements of the Professional Development Pathway and can be issued a certificate of completion in My Health Learning (MHL).</w:t>
      </w:r>
    </w:p>
    <w:tbl>
      <w:tblPr>
        <w:tblStyle w:val="TableGrid"/>
        <w:tblpPr w:leftFromText="180" w:rightFromText="180" w:vertAnchor="text" w:horzAnchor="margin" w:tblpY="321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E95DF1" w14:paraId="2DF273B6" w14:textId="77777777" w:rsidTr="00E95DF1">
        <w:tc>
          <w:tcPr>
            <w:tcW w:w="1250" w:type="pct"/>
            <w:vAlign w:val="center"/>
          </w:tcPr>
          <w:p w14:paraId="0397FB7A" w14:textId="46A9AC2C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articipant Name</w:t>
            </w:r>
          </w:p>
        </w:tc>
        <w:tc>
          <w:tcPr>
            <w:tcW w:w="1250" w:type="pct"/>
            <w:vAlign w:val="center"/>
          </w:tcPr>
          <w:p w14:paraId="78971DE8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72029E00" w14:textId="763EE1FB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Employee Number</w:t>
            </w:r>
          </w:p>
        </w:tc>
        <w:tc>
          <w:tcPr>
            <w:tcW w:w="1250" w:type="pct"/>
          </w:tcPr>
          <w:p w14:paraId="69744E73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5DF1" w14:paraId="5DC6FB5B" w14:textId="77777777" w:rsidTr="00E95DF1">
        <w:tc>
          <w:tcPr>
            <w:tcW w:w="1250" w:type="pct"/>
            <w:vAlign w:val="center"/>
          </w:tcPr>
          <w:p w14:paraId="49355E1F" w14:textId="65705DC1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1250" w:type="pct"/>
            <w:vAlign w:val="center"/>
          </w:tcPr>
          <w:p w14:paraId="1F689B96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0B25988C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Facility/Service</w:t>
            </w:r>
          </w:p>
        </w:tc>
        <w:tc>
          <w:tcPr>
            <w:tcW w:w="1250" w:type="pct"/>
          </w:tcPr>
          <w:p w14:paraId="3C59D82D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5DF1" w14:paraId="701C8973" w14:textId="77777777" w:rsidTr="00E95DF1">
        <w:tc>
          <w:tcPr>
            <w:tcW w:w="1250" w:type="pct"/>
            <w:vAlign w:val="center"/>
          </w:tcPr>
          <w:p w14:paraId="35A5B710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250" w:type="pct"/>
            <w:vAlign w:val="center"/>
          </w:tcPr>
          <w:p w14:paraId="316CB4F5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3266F42B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Participant Signature</w:t>
            </w:r>
          </w:p>
        </w:tc>
        <w:tc>
          <w:tcPr>
            <w:tcW w:w="1250" w:type="pct"/>
          </w:tcPr>
          <w:p w14:paraId="374A68DE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B1F54E" w14:textId="4F9236BA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5DF1" w14:paraId="3E3D88CC" w14:textId="77777777" w:rsidTr="00E95DF1">
        <w:tc>
          <w:tcPr>
            <w:tcW w:w="5000" w:type="pct"/>
            <w:gridSpan w:val="4"/>
            <w:shd w:val="clear" w:color="auto" w:fill="D9D9D9" w:themeFill="background1" w:themeFillShade="D9"/>
          </w:tcPr>
          <w:p w14:paraId="11D1F1FF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Line Manager Confirmation</w:t>
            </w:r>
          </w:p>
        </w:tc>
      </w:tr>
      <w:tr w:rsidR="00E95DF1" w14:paraId="2D9419D7" w14:textId="77777777" w:rsidTr="00E95DF1">
        <w:tc>
          <w:tcPr>
            <w:tcW w:w="5000" w:type="pct"/>
            <w:gridSpan w:val="4"/>
          </w:tcPr>
          <w:p w14:paraId="59B5C6AF" w14:textId="40945AA1" w:rsidR="00E95DF1" w:rsidRDefault="00493A88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81846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DF1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E95DF1">
              <w:rPr>
                <w:rFonts w:asciiTheme="minorHAnsi" w:hAnsiTheme="minorHAnsi" w:cstheme="minorHAnsi"/>
                <w:sz w:val="22"/>
                <w:szCs w:val="22"/>
              </w:rPr>
              <w:t xml:space="preserve">    I confirm that the participant has completed all requirement of the Pathway including </w:t>
            </w:r>
            <w:r w:rsidR="001C753F">
              <w:rPr>
                <w:rFonts w:asciiTheme="minorHAnsi" w:hAnsiTheme="minorHAnsi" w:cstheme="minorHAnsi"/>
                <w:sz w:val="22"/>
                <w:szCs w:val="22"/>
              </w:rPr>
              <w:t>all assignments as outlined in this document,</w:t>
            </w:r>
            <w:r w:rsidR="00E95DF1">
              <w:rPr>
                <w:rFonts w:asciiTheme="minorHAnsi" w:hAnsiTheme="minorHAnsi" w:cstheme="minorHAnsi"/>
                <w:sz w:val="22"/>
                <w:szCs w:val="22"/>
              </w:rPr>
              <w:t xml:space="preserve"> that are required as part of this pathway. </w:t>
            </w:r>
          </w:p>
        </w:tc>
      </w:tr>
      <w:tr w:rsidR="00E95DF1" w14:paraId="2D78D1BC" w14:textId="77777777" w:rsidTr="00E95DF1">
        <w:tc>
          <w:tcPr>
            <w:tcW w:w="1250" w:type="pct"/>
            <w:vAlign w:val="center"/>
          </w:tcPr>
          <w:p w14:paraId="25B02705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Manager Name</w:t>
            </w:r>
          </w:p>
        </w:tc>
        <w:tc>
          <w:tcPr>
            <w:tcW w:w="1250" w:type="pct"/>
            <w:vAlign w:val="center"/>
          </w:tcPr>
          <w:p w14:paraId="30B834C6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25CD5EAE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Manager Role</w:t>
            </w:r>
          </w:p>
        </w:tc>
        <w:tc>
          <w:tcPr>
            <w:tcW w:w="1250" w:type="pct"/>
          </w:tcPr>
          <w:p w14:paraId="2F0438AF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B60F61" w14:textId="22C9B3D2" w:rsidR="00EC467C" w:rsidRDefault="00EC467C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5DF1" w14:paraId="1040A73E" w14:textId="77777777" w:rsidTr="00E95DF1">
        <w:tc>
          <w:tcPr>
            <w:tcW w:w="1250" w:type="pct"/>
            <w:vAlign w:val="center"/>
          </w:tcPr>
          <w:p w14:paraId="0F12D671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Date </w:t>
            </w:r>
          </w:p>
        </w:tc>
        <w:tc>
          <w:tcPr>
            <w:tcW w:w="1250" w:type="pct"/>
            <w:vAlign w:val="center"/>
          </w:tcPr>
          <w:p w14:paraId="60B968EB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43FADE3B" w14:textId="77777777" w:rsidR="00E95DF1" w:rsidRP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5D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Manager Signature</w:t>
            </w:r>
          </w:p>
        </w:tc>
        <w:tc>
          <w:tcPr>
            <w:tcW w:w="1250" w:type="pct"/>
          </w:tcPr>
          <w:p w14:paraId="0A2C55A1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DDACF2" w14:textId="77777777" w:rsidR="00E95DF1" w:rsidRDefault="00E95DF1" w:rsidP="00493A88">
            <w:pPr>
              <w:tabs>
                <w:tab w:val="left" w:pos="9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16806B" w14:textId="6DC376F1" w:rsidR="00E95DF1" w:rsidRDefault="00E95DF1" w:rsidP="00E95DF1">
      <w:pPr>
        <w:tabs>
          <w:tab w:val="left" w:pos="900"/>
        </w:tabs>
        <w:rPr>
          <w:rFonts w:asciiTheme="minorHAnsi" w:hAnsiTheme="minorHAnsi" w:cstheme="minorHAnsi"/>
          <w:sz w:val="22"/>
          <w:szCs w:val="22"/>
        </w:rPr>
      </w:pPr>
    </w:p>
    <w:p w14:paraId="25D5C32E" w14:textId="14AD8D29" w:rsidR="00E95DF1" w:rsidRDefault="00E95DF1" w:rsidP="00E95DF1">
      <w:pPr>
        <w:tabs>
          <w:tab w:val="left" w:pos="900"/>
        </w:tabs>
        <w:rPr>
          <w:rFonts w:asciiTheme="minorHAnsi" w:hAnsiTheme="minorHAnsi" w:cstheme="minorHAnsi"/>
          <w:sz w:val="22"/>
          <w:szCs w:val="22"/>
        </w:rPr>
      </w:pPr>
    </w:p>
    <w:p w14:paraId="6887023F" w14:textId="346F2C8F" w:rsidR="00E95DF1" w:rsidRPr="00EC467C" w:rsidRDefault="001C753F" w:rsidP="00E95DF1">
      <w:pPr>
        <w:tabs>
          <w:tab w:val="left" w:pos="900"/>
        </w:tabs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Assignments </w:t>
      </w:r>
    </w:p>
    <w:p w14:paraId="5DC2A03E" w14:textId="77777777" w:rsidR="001C753F" w:rsidRDefault="001C753F" w:rsidP="001C753F">
      <w:pPr>
        <w:tabs>
          <w:tab w:val="left" w:pos="9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manager is required to tick off all assignments as being completed by the participant.</w:t>
      </w:r>
    </w:p>
    <w:p w14:paraId="6C83F1E4" w14:textId="77777777" w:rsidR="001C753F" w:rsidRDefault="001C753F" w:rsidP="001C753F">
      <w:pPr>
        <w:tabs>
          <w:tab w:val="left" w:pos="900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7"/>
        <w:gridCol w:w="1321"/>
      </w:tblGrid>
      <w:tr w:rsidR="001C753F" w:rsidRPr="001C753F" w14:paraId="3DDA0085" w14:textId="77777777" w:rsidTr="00493A88">
        <w:trPr>
          <w:trHeight w:val="80"/>
        </w:trPr>
        <w:tc>
          <w:tcPr>
            <w:tcW w:w="4314" w:type="pct"/>
            <w:shd w:val="clear" w:color="auto" w:fill="C1E4F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688048" w14:textId="1E4BD615" w:rsidR="001C753F" w:rsidRPr="001C753F" w:rsidRDefault="001C753F" w:rsidP="001C753F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C753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Section Number &amp; Title</w:t>
            </w:r>
          </w:p>
        </w:tc>
        <w:tc>
          <w:tcPr>
            <w:tcW w:w="686" w:type="pct"/>
            <w:shd w:val="clear" w:color="auto" w:fill="C1E4F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5458A9" w14:textId="26E12BC9" w:rsidR="001C753F" w:rsidRPr="001C753F" w:rsidRDefault="001C753F" w:rsidP="001C753F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Completed?</w:t>
            </w:r>
          </w:p>
        </w:tc>
      </w:tr>
      <w:tr w:rsidR="00493A88" w:rsidRPr="001C753F" w14:paraId="1A0E7DBF" w14:textId="77777777" w:rsidTr="00493A88">
        <w:trPr>
          <w:trHeight w:val="300"/>
        </w:trPr>
        <w:tc>
          <w:tcPr>
            <w:tcW w:w="431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52BFD6" w14:textId="00E0F943" w:rsidR="00493A88" w:rsidRPr="001C753F" w:rsidRDefault="00493A88" w:rsidP="00493A88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5018">
              <w:rPr>
                <w:rFonts w:ascii="Calibri" w:hAnsi="Calibri" w:cs="Calibri"/>
                <w:color w:val="000000"/>
              </w:rPr>
              <w:t xml:space="preserve">Section 1: </w:t>
            </w:r>
            <w:r w:rsidRPr="00925018">
              <w:rPr>
                <w:rFonts w:ascii="Calibri" w:hAnsi="Calibri" w:cs="Calibri"/>
              </w:rPr>
              <w:t xml:space="preserve"> </w:t>
            </w:r>
            <w:r w:rsidRPr="00B355BA">
              <w:rPr>
                <w:rFonts w:ascii="Calibri" w:hAnsi="Calibri" w:cs="Calibri"/>
                <w:sz w:val="22"/>
                <w:szCs w:val="22"/>
              </w:rPr>
              <w:t>Adult Peripheral Cannulation and Venous (PIVC) Blood Collection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2"/>
              <w:szCs w:val="22"/>
            </w:rPr>
            <w:id w:val="-158405461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6" w:type="pct"/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bottom"/>
              </w:tcPr>
              <w:p w14:paraId="28E9527E" w14:textId="42EB65D6" w:rsidR="00493A88" w:rsidRPr="001C753F" w:rsidRDefault="00493A88" w:rsidP="00493A88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93A88" w:rsidRPr="001C753F" w14:paraId="40193921" w14:textId="77777777" w:rsidTr="00493A88">
        <w:trPr>
          <w:trHeight w:val="300"/>
        </w:trPr>
        <w:tc>
          <w:tcPr>
            <w:tcW w:w="431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FAD749" w14:textId="61B33092" w:rsidR="00493A88" w:rsidRPr="001C753F" w:rsidRDefault="00493A88" w:rsidP="00493A88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5018">
              <w:rPr>
                <w:rFonts w:ascii="Calibri" w:hAnsi="Calibri" w:cs="Calibri"/>
                <w:color w:val="000000"/>
              </w:rPr>
              <w:t xml:space="preserve">Section 2: </w:t>
            </w:r>
            <w:r w:rsidRPr="00925018">
              <w:rPr>
                <w:rFonts w:ascii="Calibri" w:hAnsi="Calibri" w:cs="Calibri"/>
              </w:rPr>
              <w:t xml:space="preserve"> </w:t>
            </w:r>
            <w:r w:rsidRPr="00B355BA">
              <w:rPr>
                <w:rFonts w:ascii="Calibri" w:hAnsi="Calibri" w:cs="Calibri"/>
                <w:sz w:val="22"/>
                <w:szCs w:val="22"/>
              </w:rPr>
              <w:t>Care of the Paediatric Perioperative Patient-Engagement and Assessment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2"/>
              <w:szCs w:val="22"/>
            </w:rPr>
            <w:id w:val="48273636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6" w:type="pct"/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bottom"/>
              </w:tcPr>
              <w:p w14:paraId="52F29A60" w14:textId="00DD8E16" w:rsidR="00493A88" w:rsidRPr="001C753F" w:rsidRDefault="00493A88" w:rsidP="00493A88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93A88" w:rsidRPr="001C753F" w14:paraId="0A640365" w14:textId="77777777" w:rsidTr="00493A88">
        <w:trPr>
          <w:trHeight w:val="300"/>
        </w:trPr>
        <w:tc>
          <w:tcPr>
            <w:tcW w:w="431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B1822E" w14:textId="72E4193B" w:rsidR="00493A88" w:rsidRPr="001C753F" w:rsidRDefault="00493A88" w:rsidP="00493A88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5018">
              <w:rPr>
                <w:rFonts w:ascii="Calibri" w:hAnsi="Calibri" w:cs="Calibri"/>
                <w:color w:val="000000"/>
              </w:rPr>
              <w:t xml:space="preserve">Section 3: </w:t>
            </w:r>
            <w:r w:rsidRPr="00925018">
              <w:rPr>
                <w:rFonts w:ascii="Calibri" w:hAnsi="Calibri" w:cs="Calibri"/>
              </w:rPr>
              <w:t xml:space="preserve"> </w:t>
            </w:r>
            <w:r w:rsidRPr="00B355BA">
              <w:rPr>
                <w:rFonts w:cs="Calibri"/>
              </w:rPr>
              <w:t xml:space="preserve"> </w:t>
            </w:r>
            <w:r w:rsidRPr="00B355BA">
              <w:rPr>
                <w:rFonts w:ascii="Calibri" w:hAnsi="Calibri" w:cs="Calibri"/>
                <w:sz w:val="22"/>
                <w:szCs w:val="22"/>
              </w:rPr>
              <w:t>Perioperative Paediatric Care Considerations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2"/>
              <w:szCs w:val="22"/>
            </w:rPr>
            <w:id w:val="-165668499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6" w:type="pct"/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bottom"/>
              </w:tcPr>
              <w:p w14:paraId="226EA95C" w14:textId="268EF581" w:rsidR="00493A88" w:rsidRPr="001C753F" w:rsidRDefault="00493A88" w:rsidP="00493A88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93A88" w:rsidRPr="001C753F" w14:paraId="1E5B536A" w14:textId="77777777" w:rsidTr="00493A88">
        <w:trPr>
          <w:trHeight w:val="300"/>
        </w:trPr>
        <w:tc>
          <w:tcPr>
            <w:tcW w:w="431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E2EC6B" w14:textId="6E9168BE" w:rsidR="00493A88" w:rsidRPr="001C753F" w:rsidRDefault="00493A88" w:rsidP="00493A88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5018">
              <w:rPr>
                <w:rFonts w:ascii="Calibri" w:hAnsi="Calibri" w:cs="Calibri"/>
                <w:color w:val="000000"/>
              </w:rPr>
              <w:t xml:space="preserve">Section 4: </w:t>
            </w:r>
            <w:r w:rsidRPr="00B355BA">
              <w:rPr>
                <w:rFonts w:cs="Calibri"/>
              </w:rPr>
              <w:t xml:space="preserve"> </w:t>
            </w:r>
            <w:r w:rsidRPr="00B355BA">
              <w:rPr>
                <w:rFonts w:ascii="Calibri" w:hAnsi="Calibri" w:cs="Calibri"/>
                <w:sz w:val="22"/>
                <w:szCs w:val="22"/>
              </w:rPr>
              <w:t>The Paediatric Airway and Deterioration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2"/>
              <w:szCs w:val="22"/>
            </w:rPr>
            <w:id w:val="-142857571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6" w:type="pct"/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bottom"/>
              </w:tcPr>
              <w:p w14:paraId="4D6E5FBA" w14:textId="1CC19181" w:rsidR="00493A88" w:rsidRPr="001C753F" w:rsidRDefault="00493A88" w:rsidP="00493A88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93A88" w:rsidRPr="001C753F" w14:paraId="2AA125B4" w14:textId="77777777" w:rsidTr="00493A88">
        <w:trPr>
          <w:trHeight w:val="300"/>
        </w:trPr>
        <w:tc>
          <w:tcPr>
            <w:tcW w:w="431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9BD21D" w14:textId="5E71B4E5" w:rsidR="00493A88" w:rsidRPr="001C753F" w:rsidRDefault="00493A88" w:rsidP="00493A88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5018">
              <w:rPr>
                <w:rFonts w:ascii="Calibri" w:hAnsi="Calibri" w:cs="Calibri"/>
                <w:color w:val="000000"/>
              </w:rPr>
              <w:t>Section 5:</w:t>
            </w:r>
            <w:r w:rsidRPr="00925018">
              <w:rPr>
                <w:rFonts w:ascii="Calibri" w:hAnsi="Calibri" w:cs="Calibri"/>
              </w:rPr>
              <w:t xml:space="preserve"> </w:t>
            </w:r>
            <w:r w:rsidRPr="00B355BA">
              <w:rPr>
                <w:rFonts w:cs="Calibri"/>
              </w:rPr>
              <w:t xml:space="preserve"> </w:t>
            </w:r>
            <w:r w:rsidRPr="00B355BA">
              <w:rPr>
                <w:rFonts w:ascii="Calibri" w:hAnsi="Calibri" w:cs="Calibri"/>
                <w:sz w:val="22"/>
                <w:szCs w:val="22"/>
              </w:rPr>
              <w:t>Anaphylaxis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2"/>
              <w:szCs w:val="22"/>
            </w:rPr>
            <w:id w:val="-184662191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6" w:type="pct"/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bottom"/>
              </w:tcPr>
              <w:p w14:paraId="60369FE6" w14:textId="5E3289B5" w:rsidR="00493A88" w:rsidRPr="001C753F" w:rsidRDefault="00493A88" w:rsidP="00493A88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93A88" w:rsidRPr="001C753F" w14:paraId="6F4D0565" w14:textId="77777777" w:rsidTr="00493A88">
        <w:trPr>
          <w:trHeight w:val="300"/>
        </w:trPr>
        <w:tc>
          <w:tcPr>
            <w:tcW w:w="431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303A7E" w14:textId="61890E65" w:rsidR="00493A88" w:rsidRPr="001C753F" w:rsidRDefault="00493A88" w:rsidP="00493A88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5018">
              <w:rPr>
                <w:rFonts w:ascii="Calibri" w:hAnsi="Calibri" w:cs="Calibri"/>
                <w:color w:val="000000"/>
              </w:rPr>
              <w:t xml:space="preserve">Section 6: </w:t>
            </w:r>
            <w:r w:rsidRPr="00925018">
              <w:rPr>
                <w:rFonts w:ascii="Calibri" w:hAnsi="Calibri" w:cs="Calibri"/>
              </w:rPr>
              <w:t xml:space="preserve"> </w:t>
            </w:r>
            <w:r w:rsidRPr="00B355BA">
              <w:rPr>
                <w:rFonts w:cs="Calibri"/>
              </w:rPr>
              <w:t xml:space="preserve"> </w:t>
            </w:r>
            <w:r w:rsidRPr="00B355BA">
              <w:rPr>
                <w:rFonts w:ascii="Calibri" w:hAnsi="Calibri" w:cs="Calibri"/>
                <w:sz w:val="22"/>
                <w:szCs w:val="22"/>
              </w:rPr>
              <w:t>Malignant Hyperthermia (MH)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2"/>
              <w:szCs w:val="22"/>
            </w:rPr>
            <w:id w:val="-148145598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6" w:type="pct"/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bottom"/>
              </w:tcPr>
              <w:p w14:paraId="085CE86B" w14:textId="110F9FC0" w:rsidR="00493A88" w:rsidRPr="001C753F" w:rsidRDefault="00493A88" w:rsidP="00493A88">
                <w:pPr>
                  <w:spacing w:line="360" w:lineRule="auto"/>
                  <w:jc w:val="center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6525D491" w14:textId="0E8A58F9" w:rsidR="00F33278" w:rsidRPr="004E5B3D" w:rsidRDefault="00034E8E" w:rsidP="001C753F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7F9DA3" wp14:editId="524BEA5F">
                <wp:simplePos x="0" y="0"/>
                <wp:positionH relativeFrom="margin">
                  <wp:align>center</wp:align>
                </wp:positionH>
                <wp:positionV relativeFrom="paragraph">
                  <wp:posOffset>3321529</wp:posOffset>
                </wp:positionV>
                <wp:extent cx="6198782" cy="510362"/>
                <wp:effectExtent l="95250" t="38100" r="50165" b="118745"/>
                <wp:wrapNone/>
                <wp:docPr id="13117146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8782" cy="5103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BB7644F" w14:textId="6FF8E254" w:rsidR="00034E8E" w:rsidRPr="00034E8E" w:rsidRDefault="00034E8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34E8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Submit the completed and signed form to the Education and Organisational Development Service (EODS) via email at </w:t>
                            </w:r>
                            <w:hyperlink r:id="rId8" w:history="1">
                              <w:r w:rsidRPr="00034E8E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SWSLHD-EducationOD@health.nsw.gov.au</w:t>
                              </w:r>
                            </w:hyperlink>
                            <w:r w:rsidRPr="00034E8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for sign off in My Health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F9D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0;margin-top:261.55pt;width:488.1pt;height:40.2pt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" fillcolor="#f2f2f2 [3052]" strokeweight=".5pt">
                <v:shadow on="t" color="black" opacity="26214f" origin=".5,-.5" offset="-.74836mm,.74836mm"/>
                <v:textbox>
                  <w:txbxContent>
                    <w:p w14:paraId="6BB7644F" w14:textId="6FF8E254" w:rsidR="00034E8E" w:rsidRPr="00034E8E" w:rsidRDefault="00034E8E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034E8E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Submit the completed and signed form to the Education and Organisational Development Service (EODS) via email at </w:t>
                      </w:r>
                      <w:hyperlink r:id="rId9" w:history="1">
                        <w:r w:rsidRPr="00034E8E">
                          <w:rPr>
                            <w:rStyle w:val="Hyperlink"/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SWSLHD-EducationOD@health.nsw.gov.au</w:t>
                        </w:r>
                      </w:hyperlink>
                      <w:r w:rsidRPr="00034E8E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for sign off in My Health Learning.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33278" w:rsidRPr="004E5B3D" w:rsidSect="00E95D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E3C95" w14:textId="77777777" w:rsidR="00031EF4" w:rsidRDefault="00031EF4">
      <w:r>
        <w:separator/>
      </w:r>
    </w:p>
  </w:endnote>
  <w:endnote w:type="continuationSeparator" w:id="0">
    <w:p w14:paraId="4A8718C9" w14:textId="77777777" w:rsidR="00031EF4" w:rsidRDefault="00031EF4">
      <w:r>
        <w:continuationSeparator/>
      </w:r>
    </w:p>
  </w:endnote>
  <w:endnote w:type="continuationNotice" w:id="1">
    <w:p w14:paraId="047A8D0E" w14:textId="77777777" w:rsidR="00031EF4" w:rsidRDefault="00031E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D0948" w14:textId="1C817482" w:rsidR="00E82447" w:rsidRDefault="00E82447">
    <w:pPr>
      <w:pStyle w:val="Footer"/>
    </w:pPr>
    <w:r w:rsidRPr="00CA2385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54F885E" wp14:editId="0B9B2E0B">
              <wp:simplePos x="0" y="0"/>
              <wp:positionH relativeFrom="column">
                <wp:posOffset>5005705</wp:posOffset>
              </wp:positionH>
              <wp:positionV relativeFrom="page">
                <wp:posOffset>10061676</wp:posOffset>
              </wp:positionV>
              <wp:extent cx="1219200" cy="438150"/>
              <wp:effectExtent l="0" t="0" r="0" b="0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FCCC37" w14:textId="77777777" w:rsidR="00E82447" w:rsidRPr="00BB1B46" w:rsidRDefault="00E82447" w:rsidP="00E82447">
                          <w:pPr>
                            <w:widowControl w:val="0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Date issued: </w:t>
                          </w:r>
                          <w:proofErr w:type="spellStart"/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xxxx</w:t>
                          </w:r>
                          <w:proofErr w:type="spellEnd"/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 xml:space="preserve">PAGE </w:t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257C2">
                            <w:rPr>
                              <w:rFonts w:ascii="Arial" w:hAnsi="Arial" w:cs="Arial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F885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0" type="#_x0000_t202" style="position:absolute;margin-left:394.15pt;margin-top:792.25pt;width:96pt;height:3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" filled="f" stroked="f">
              <v:textbox inset="0,0,0,0">
                <w:txbxContent>
                  <w:p w14:paraId="0FFCCC37" w14:textId="77777777" w:rsidR="00E82447" w:rsidRPr="00BB1B46" w:rsidRDefault="00E82447" w:rsidP="00E82447">
                    <w:pPr>
                      <w:widowControl w:val="0"/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Date issued: </w:t>
                    </w:r>
                    <w:proofErr w:type="spellStart"/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>xxxx</w:t>
                    </w:r>
                    <w:proofErr w:type="spellEnd"/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   </w:t>
                    </w:r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br/>
                      <w:t xml:space="preserve">PAGE </w:t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instrText xml:space="preserve"> PAGE </w:instrText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6257C2">
                      <w:rPr>
                        <w:rFonts w:ascii="Arial" w:hAnsi="Arial" w:cs="Arial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FA93F" w14:textId="2D5F72B3" w:rsidR="00B42836" w:rsidRDefault="00B42836">
    <w:pPr>
      <w:pStyle w:val="Footer"/>
    </w:pPr>
    <w:r w:rsidRPr="00CA2385"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E7363BC" wp14:editId="4B807C7A">
              <wp:simplePos x="0" y="0"/>
              <wp:positionH relativeFrom="column">
                <wp:posOffset>5069205</wp:posOffset>
              </wp:positionH>
              <wp:positionV relativeFrom="page">
                <wp:posOffset>10058400</wp:posOffset>
              </wp:positionV>
              <wp:extent cx="1219200" cy="438150"/>
              <wp:effectExtent l="0" t="0" r="0" b="0"/>
              <wp:wrapNone/>
              <wp:docPr id="21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6AF2A" w14:textId="77777777" w:rsidR="00B42836" w:rsidRPr="00BB1B46" w:rsidRDefault="00B42836" w:rsidP="00B42836">
                          <w:pPr>
                            <w:widowControl w:val="0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Date issued: </w:t>
                          </w:r>
                          <w:proofErr w:type="spellStart"/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xxxx</w:t>
                          </w:r>
                          <w:proofErr w:type="spellEnd"/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 xml:space="preserve">PAGE </w:t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E7F96">
                            <w:rPr>
                              <w:rFonts w:ascii="Arial" w:hAnsi="Arial" w:cs="Arial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3</w:t>
                          </w:r>
                          <w:r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7363B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99.15pt;margin-top:11in;width:96pt;height:34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" filled="f" stroked="f">
              <v:textbox inset="0,0,0,0">
                <w:txbxContent>
                  <w:p w14:paraId="05A6AF2A" w14:textId="77777777" w:rsidR="00B42836" w:rsidRPr="00BB1B46" w:rsidRDefault="00B42836" w:rsidP="00B42836">
                    <w:pPr>
                      <w:widowControl w:val="0"/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Date issued: </w:t>
                    </w:r>
                    <w:proofErr w:type="spellStart"/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>xxxx</w:t>
                    </w:r>
                    <w:proofErr w:type="spellEnd"/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   </w:t>
                    </w:r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br/>
                      <w:t xml:space="preserve">PAGE </w:t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instrText xml:space="preserve"> PAGE </w:instrText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1E7F96">
                      <w:rPr>
                        <w:rFonts w:ascii="Arial" w:hAnsi="Arial" w:cs="Arial"/>
                        <w:noProof/>
                        <w:color w:val="FFFFFF" w:themeColor="background1"/>
                        <w:sz w:val="20"/>
                        <w:szCs w:val="20"/>
                      </w:rPr>
                      <w:t>3</w:t>
                    </w:r>
                    <w:r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6D0C9" w14:textId="77777777" w:rsidR="00BB1B46" w:rsidRDefault="00BB1B46">
    <w:pPr>
      <w:pStyle w:val="Footer"/>
    </w:pPr>
    <w:r w:rsidRPr="00CA2385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5F65B4" wp14:editId="3626BA90">
              <wp:simplePos x="0" y="0"/>
              <wp:positionH relativeFrom="column">
                <wp:posOffset>5304089</wp:posOffset>
              </wp:positionH>
              <wp:positionV relativeFrom="page">
                <wp:posOffset>9916370</wp:posOffset>
              </wp:positionV>
              <wp:extent cx="1349829" cy="665019"/>
              <wp:effectExtent l="0" t="0" r="3175" b="1905"/>
              <wp:wrapNone/>
              <wp:docPr id="1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9829" cy="6650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4243C" w14:textId="51EC26E7" w:rsidR="004B716A" w:rsidRDefault="004B716A" w:rsidP="00CA2385">
                          <w:pPr>
                            <w:widowControl w:val="0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Ref: </w:t>
                          </w:r>
                          <w:r w:rsidR="00FD1669" w:rsidRPr="00FD1669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SWD24/056325</w:t>
                          </w:r>
                        </w:p>
                        <w:p w14:paraId="2B58C959" w14:textId="77777777" w:rsidR="00E210A7" w:rsidRDefault="00CA2385" w:rsidP="00CA2385">
                          <w:pPr>
                            <w:widowControl w:val="0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Date issued: </w:t>
                          </w:r>
                          <w:proofErr w:type="gramStart"/>
                          <w:r w:rsidR="00FD1669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9.5.2024</w:t>
                          </w:r>
                          <w:proofErr w:type="gramEnd"/>
                          <w:r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31FC5FC7" w14:textId="567D3967" w:rsidR="00CA2385" w:rsidRPr="00BB1B46" w:rsidRDefault="00E210A7" w:rsidP="00CA2385">
                          <w:pPr>
                            <w:widowControl w:val="0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Version 1</w:t>
                          </w:r>
                          <w:r w:rsidR="00CA2385"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  </w:t>
                          </w:r>
                          <w:r w:rsidR="00CA2385" w:rsidRPr="00BB1B46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 xml:space="preserve">PAGE </w:t>
                          </w:r>
                          <w:r w:rsidR="00CA2385"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="00CA2385"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="00CA2385"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257C2">
                            <w:rPr>
                              <w:rFonts w:ascii="Arial" w:hAnsi="Arial" w:cs="Arial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="00CA2385" w:rsidRPr="00BB1B4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 w:rsidR="00FB7FCD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/1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5F65B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7.65pt;margin-top:780.8pt;width:106.3pt;height:52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" filled="f" stroked="f">
              <v:textbox inset="0,0,0,0">
                <w:txbxContent>
                  <w:p w14:paraId="3904243C" w14:textId="51EC26E7" w:rsidR="004B716A" w:rsidRDefault="004B716A" w:rsidP="00CA2385">
                    <w:pPr>
                      <w:widowControl w:val="0"/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Ref: </w:t>
                    </w:r>
                    <w:r w:rsidR="00FD1669" w:rsidRPr="00FD1669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>SWD24/056325</w:t>
                    </w:r>
                  </w:p>
                  <w:p w14:paraId="2B58C959" w14:textId="77777777" w:rsidR="00E210A7" w:rsidRDefault="00CA2385" w:rsidP="00CA2385">
                    <w:pPr>
                      <w:widowControl w:val="0"/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Date issued: </w:t>
                    </w:r>
                    <w:proofErr w:type="gramStart"/>
                    <w:r w:rsidR="00FD1669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>9.5.2024</w:t>
                    </w:r>
                    <w:proofErr w:type="gramEnd"/>
                    <w:r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  <w:p w14:paraId="31FC5FC7" w14:textId="567D3967" w:rsidR="00CA2385" w:rsidRPr="00BB1B46" w:rsidRDefault="00E210A7" w:rsidP="00CA2385">
                    <w:pPr>
                      <w:widowControl w:val="0"/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>Version 1</w:t>
                    </w:r>
                    <w:r w:rsidR="00CA2385"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  </w:t>
                    </w:r>
                    <w:r w:rsidR="00CA2385" w:rsidRPr="00BB1B46">
                      <w:rPr>
                        <w:rFonts w:ascii="Arial" w:hAnsi="Arial" w:cs="Arial"/>
                        <w:bCs/>
                        <w:color w:val="FFFFFF" w:themeColor="background1"/>
                        <w:sz w:val="20"/>
                        <w:szCs w:val="20"/>
                      </w:rPr>
                      <w:br/>
                      <w:t xml:space="preserve">PAGE </w:t>
                    </w:r>
                    <w:r w:rsidR="00CA2385"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="00CA2385"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instrText xml:space="preserve"> PAGE </w:instrText>
                    </w:r>
                    <w:r w:rsidR="00CA2385"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6257C2">
                      <w:rPr>
                        <w:rFonts w:ascii="Arial" w:hAnsi="Arial" w:cs="Arial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="00CA2385" w:rsidRPr="00BB1B4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 w:rsidR="00FB7FCD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/1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B4AFDB" w14:textId="77777777" w:rsidR="00031EF4" w:rsidRDefault="00031EF4">
      <w:r>
        <w:separator/>
      </w:r>
    </w:p>
  </w:footnote>
  <w:footnote w:type="continuationSeparator" w:id="0">
    <w:p w14:paraId="500C6FEE" w14:textId="77777777" w:rsidR="00031EF4" w:rsidRDefault="00031EF4">
      <w:r>
        <w:continuationSeparator/>
      </w:r>
    </w:p>
  </w:footnote>
  <w:footnote w:type="continuationNotice" w:id="1">
    <w:p w14:paraId="0928C996" w14:textId="77777777" w:rsidR="00031EF4" w:rsidRDefault="00031E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4E584" w14:textId="2B0F8C96" w:rsidR="00E82447" w:rsidRDefault="000969A8">
    <w:pPr>
      <w:pStyle w:val="Header"/>
    </w:pPr>
    <w:r>
      <w:rPr>
        <w:noProof/>
      </w:rPr>
      <w:drawing>
        <wp:anchor distT="0" distB="0" distL="114300" distR="114300" simplePos="0" relativeHeight="251651584" behindDoc="1" locked="0" layoutInCell="1" allowOverlap="1" wp14:anchorId="525AC6A2" wp14:editId="3391487C">
          <wp:simplePos x="0" y="0"/>
          <wp:positionH relativeFrom="column">
            <wp:posOffset>-1097915</wp:posOffset>
          </wp:positionH>
          <wp:positionV relativeFrom="paragraph">
            <wp:posOffset>-442595</wp:posOffset>
          </wp:positionV>
          <wp:extent cx="7549200" cy="10699200"/>
          <wp:effectExtent l="0" t="0" r="0" b="6985"/>
          <wp:wrapNone/>
          <wp:docPr id="204" name="Picture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ctshe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5065" w:rsidRPr="00CA2385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46959C7" wp14:editId="0E911A9B">
              <wp:simplePos x="0" y="0"/>
              <wp:positionH relativeFrom="column">
                <wp:posOffset>-383934</wp:posOffset>
              </wp:positionH>
              <wp:positionV relativeFrom="paragraph">
                <wp:posOffset>-78412</wp:posOffset>
              </wp:positionV>
              <wp:extent cx="6400800" cy="914400"/>
              <wp:effectExtent l="0" t="0" r="0" b="0"/>
              <wp:wrapNone/>
              <wp:docPr id="2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EEE466" w14:textId="77777777" w:rsidR="000A5065" w:rsidRPr="00DA64C7" w:rsidRDefault="000A5065" w:rsidP="000A5065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 xml:space="preserve">Title of factsheet goes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here</w:t>
                          </w:r>
                          <w:proofErr w:type="gramEnd"/>
                        </w:p>
                        <w:p w14:paraId="45BD1384" w14:textId="77777777" w:rsidR="000A5065" w:rsidRPr="00787317" w:rsidRDefault="000A5065" w:rsidP="000A5065">
                          <w:pPr>
                            <w:rPr>
                              <w:rFonts w:ascii="Franklin Gothic Medium" w:hAnsi="Franklin Gothic Medium"/>
                              <w:szCs w:val="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6959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-30.25pt;margin-top:-6.15pt;width:7in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" filled="f" stroked="f">
              <v:textbox>
                <w:txbxContent>
                  <w:p w14:paraId="76EEE466" w14:textId="77777777" w:rsidR="000A5065" w:rsidRPr="00DA64C7" w:rsidRDefault="000A5065" w:rsidP="000A5065">
                    <w:pPr>
                      <w:widowControl w:val="0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 xml:space="preserve">Title of factsheet goes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>here</w:t>
                    </w:r>
                    <w:proofErr w:type="gramEnd"/>
                  </w:p>
                  <w:p w14:paraId="45BD1384" w14:textId="77777777" w:rsidR="000A5065" w:rsidRPr="00787317" w:rsidRDefault="000A5065" w:rsidP="000A5065">
                    <w:pPr>
                      <w:rPr>
                        <w:rFonts w:ascii="Franklin Gothic Medium" w:hAnsi="Franklin Gothic Medium"/>
                        <w:szCs w:val="80"/>
                      </w:rPr>
                    </w:pPr>
                  </w:p>
                </w:txbxContent>
              </v:textbox>
            </v:shape>
          </w:pict>
        </mc:Fallback>
      </mc:AlternateContent>
    </w:r>
    <w:r w:rsidR="00E82447">
      <w:t>`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8E12A" w14:textId="19DD1597" w:rsidR="000A5065" w:rsidRDefault="00B42836">
    <w:pPr>
      <w:pStyle w:val="Header"/>
    </w:pPr>
    <w:r w:rsidRPr="00CA2385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681F316" wp14:editId="2F5AA967">
              <wp:simplePos x="0" y="0"/>
              <wp:positionH relativeFrom="column">
                <wp:posOffset>-226695</wp:posOffset>
              </wp:positionH>
              <wp:positionV relativeFrom="paragraph">
                <wp:posOffset>-76200</wp:posOffset>
              </wp:positionV>
              <wp:extent cx="6400800" cy="914400"/>
              <wp:effectExtent l="0" t="0" r="0" b="0"/>
              <wp:wrapNone/>
              <wp:docPr id="20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B918B1" w14:textId="77777777" w:rsidR="00B42836" w:rsidRPr="00DA64C7" w:rsidRDefault="00B42836" w:rsidP="00B42836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 xml:space="preserve">Title of factsheet goes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here</w:t>
                          </w:r>
                          <w:proofErr w:type="gramEnd"/>
                        </w:p>
                        <w:p w14:paraId="6DF50003" w14:textId="77777777" w:rsidR="00B42836" w:rsidRPr="00787317" w:rsidRDefault="00B42836" w:rsidP="00B42836">
                          <w:pPr>
                            <w:rPr>
                              <w:rFonts w:ascii="Franklin Gothic Medium" w:hAnsi="Franklin Gothic Medium"/>
                              <w:szCs w:val="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81F31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17.85pt;margin-top:-6pt;width:7in;height:1in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" filled="f" stroked="f">
              <v:textbox>
                <w:txbxContent>
                  <w:p w14:paraId="0EB918B1" w14:textId="77777777" w:rsidR="00B42836" w:rsidRPr="00DA64C7" w:rsidRDefault="00B42836" w:rsidP="00B42836">
                    <w:pPr>
                      <w:widowControl w:val="0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 xml:space="preserve">Title of factsheet goes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>here</w:t>
                    </w:r>
                    <w:proofErr w:type="gramEnd"/>
                  </w:p>
                  <w:p w14:paraId="6DF50003" w14:textId="77777777" w:rsidR="00B42836" w:rsidRPr="00787317" w:rsidRDefault="00B42836" w:rsidP="00B42836">
                    <w:pPr>
                      <w:rPr>
                        <w:rFonts w:ascii="Franklin Gothic Medium" w:hAnsi="Franklin Gothic Medium"/>
                        <w:szCs w:val="80"/>
                      </w:rPr>
                    </w:pPr>
                  </w:p>
                </w:txbxContent>
              </v:textbox>
            </v:shape>
          </w:pict>
        </mc:Fallback>
      </mc:AlternateContent>
    </w:r>
    <w:r w:rsidR="000A5065">
      <w:rPr>
        <w:noProof/>
      </w:rPr>
      <w:drawing>
        <wp:anchor distT="0" distB="0" distL="114300" distR="114300" simplePos="0" relativeHeight="251659776" behindDoc="1" locked="0" layoutInCell="1" allowOverlap="1" wp14:anchorId="22331014" wp14:editId="45563446">
          <wp:simplePos x="0" y="0"/>
          <wp:positionH relativeFrom="column">
            <wp:posOffset>-1179195</wp:posOffset>
          </wp:positionH>
          <wp:positionV relativeFrom="paragraph">
            <wp:posOffset>-478790</wp:posOffset>
          </wp:positionV>
          <wp:extent cx="7620000" cy="10798184"/>
          <wp:effectExtent l="0" t="0" r="0" b="3175"/>
          <wp:wrapNone/>
          <wp:docPr id="208" name="Picture 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ctshe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107981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5CCE6" w14:textId="652CFDBA" w:rsidR="00CA2385" w:rsidRDefault="001C753F">
    <w:pPr>
      <w:pStyle w:val="Head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1C3A6029" wp14:editId="7DD2DD36">
          <wp:simplePos x="0" y="0"/>
          <wp:positionH relativeFrom="column">
            <wp:posOffset>2044573</wp:posOffset>
          </wp:positionH>
          <wp:positionV relativeFrom="paragraph">
            <wp:posOffset>-333324</wp:posOffset>
          </wp:positionV>
          <wp:extent cx="2136140" cy="528955"/>
          <wp:effectExtent l="0" t="0" r="0" b="4445"/>
          <wp:wrapTight wrapText="bothSides">
            <wp:wrapPolygon edited="0">
              <wp:start x="963" y="0"/>
              <wp:lineTo x="0" y="2334"/>
              <wp:lineTo x="0" y="21004"/>
              <wp:lineTo x="5008" y="21004"/>
              <wp:lineTo x="14832" y="21004"/>
              <wp:lineTo x="21382" y="17892"/>
              <wp:lineTo x="21382" y="7001"/>
              <wp:lineTo x="3660" y="0"/>
              <wp:lineTo x="963" y="0"/>
            </wp:wrapPolygon>
          </wp:wrapTight>
          <wp:docPr id="1067435317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435317" name="Picture 1" descr="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14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467C" w:rsidRPr="00CA2385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734DE9F" wp14:editId="24DAF8A1">
              <wp:simplePos x="0" y="0"/>
              <wp:positionH relativeFrom="column">
                <wp:posOffset>364431</wp:posOffset>
              </wp:positionH>
              <wp:positionV relativeFrom="paragraph">
                <wp:posOffset>-255181</wp:posOffset>
              </wp:positionV>
              <wp:extent cx="6400800" cy="701748"/>
              <wp:effectExtent l="0" t="0" r="0" b="3175"/>
              <wp:wrapNone/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701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75EF1" w14:textId="77777777" w:rsidR="00216E69" w:rsidRPr="00216E69" w:rsidRDefault="00E746DB" w:rsidP="00E746DB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216E69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  <w:t xml:space="preserve">ICOS </w:t>
                          </w:r>
                          <w:r w:rsidR="00216E69" w:rsidRPr="00216E69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  <w:t>Professional Development Pathway</w:t>
                          </w:r>
                        </w:p>
                        <w:p w14:paraId="15F5BB29" w14:textId="474E1E52" w:rsidR="00CA2385" w:rsidRPr="00216E69" w:rsidRDefault="00216E69" w:rsidP="00E746DB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216E69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  <w:t xml:space="preserve"> Completion Form for EODS  </w:t>
                          </w:r>
                        </w:p>
                        <w:p w14:paraId="0F19E293" w14:textId="77777777" w:rsidR="00CA2385" w:rsidRPr="00787317" w:rsidRDefault="00CA2385" w:rsidP="00CA2385">
                          <w:pPr>
                            <w:rPr>
                              <w:rFonts w:ascii="Franklin Gothic Medium" w:hAnsi="Franklin Gothic Medium"/>
                              <w:szCs w:val="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4DE9F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8.7pt;margin-top:-20.1pt;width:7in;height:5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" filled="f" stroked="f">
              <v:textbox>
                <w:txbxContent>
                  <w:p w14:paraId="79275EF1" w14:textId="77777777" w:rsidR="00216E69" w:rsidRPr="00216E69" w:rsidRDefault="00E746DB" w:rsidP="00E746DB">
                    <w:pPr>
                      <w:widowControl w:val="0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</w:pPr>
                    <w:r w:rsidRPr="00216E69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  <w:t xml:space="preserve">ICOS </w:t>
                    </w:r>
                    <w:r w:rsidR="00216E69" w:rsidRPr="00216E69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  <w:t>Professional Development Pathway</w:t>
                    </w:r>
                  </w:p>
                  <w:p w14:paraId="15F5BB29" w14:textId="474E1E52" w:rsidR="00CA2385" w:rsidRPr="00216E69" w:rsidRDefault="00216E69" w:rsidP="00E746DB">
                    <w:pPr>
                      <w:widowControl w:val="0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</w:pPr>
                    <w:r w:rsidRPr="00216E69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  <w:t xml:space="preserve"> Completion Form for EODS  </w:t>
                    </w:r>
                  </w:p>
                  <w:p w14:paraId="0F19E293" w14:textId="77777777" w:rsidR="00CA2385" w:rsidRPr="00787317" w:rsidRDefault="00CA2385" w:rsidP="00CA2385">
                    <w:pPr>
                      <w:rPr>
                        <w:rFonts w:ascii="Franklin Gothic Medium" w:hAnsi="Franklin Gothic Medium"/>
                        <w:szCs w:val="80"/>
                      </w:rPr>
                    </w:pPr>
                  </w:p>
                </w:txbxContent>
              </v:textbox>
            </v:shape>
          </w:pict>
        </mc:Fallback>
      </mc:AlternateContent>
    </w:r>
    <w:r w:rsidR="00BB1B46" w:rsidRPr="00BB1B46">
      <w:rPr>
        <w:noProof/>
        <w:color w:val="7030A0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33D2DB5" wp14:editId="4E85C209">
              <wp:simplePos x="0" y="0"/>
              <wp:positionH relativeFrom="column">
                <wp:posOffset>-179070</wp:posOffset>
              </wp:positionH>
              <wp:positionV relativeFrom="page">
                <wp:posOffset>1257300</wp:posOffset>
              </wp:positionV>
              <wp:extent cx="0" cy="8534400"/>
              <wp:effectExtent l="19050" t="0" r="19050" b="19050"/>
              <wp:wrapNone/>
              <wp:docPr id="1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53440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59B623" id="Line 5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4.1pt,99pt" to="-14.1pt,7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" strokecolor="#7030a0" strokeweight="3pt">
              <w10:wrap anchory="page"/>
            </v:line>
          </w:pict>
        </mc:Fallback>
      </mc:AlternateContent>
    </w:r>
    <w:r w:rsidR="00E8244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A826FD"/>
    <w:multiLevelType w:val="hybridMultilevel"/>
    <w:tmpl w:val="C0700D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494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>
      <o:colormru v:ext="edit" colors="#4d85c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FE"/>
    <w:rsid w:val="00006A50"/>
    <w:rsid w:val="0001777C"/>
    <w:rsid w:val="0002160D"/>
    <w:rsid w:val="00021E5B"/>
    <w:rsid w:val="00031EF4"/>
    <w:rsid w:val="00031F22"/>
    <w:rsid w:val="00034E8E"/>
    <w:rsid w:val="00035DC9"/>
    <w:rsid w:val="000410F8"/>
    <w:rsid w:val="000413EB"/>
    <w:rsid w:val="0004578F"/>
    <w:rsid w:val="00053AF0"/>
    <w:rsid w:val="00072976"/>
    <w:rsid w:val="00072B62"/>
    <w:rsid w:val="0007642B"/>
    <w:rsid w:val="00085C25"/>
    <w:rsid w:val="000969A8"/>
    <w:rsid w:val="000974DC"/>
    <w:rsid w:val="00097A35"/>
    <w:rsid w:val="000A157F"/>
    <w:rsid w:val="000A5065"/>
    <w:rsid w:val="000A772D"/>
    <w:rsid w:val="000A7799"/>
    <w:rsid w:val="000B01AB"/>
    <w:rsid w:val="000C7990"/>
    <w:rsid w:val="001028D2"/>
    <w:rsid w:val="001109B3"/>
    <w:rsid w:val="00113949"/>
    <w:rsid w:val="001155E5"/>
    <w:rsid w:val="001161FD"/>
    <w:rsid w:val="00120DED"/>
    <w:rsid w:val="00120F7F"/>
    <w:rsid w:val="001223EF"/>
    <w:rsid w:val="00135514"/>
    <w:rsid w:val="001362F3"/>
    <w:rsid w:val="001418DD"/>
    <w:rsid w:val="00151842"/>
    <w:rsid w:val="00166672"/>
    <w:rsid w:val="0017364D"/>
    <w:rsid w:val="0017487F"/>
    <w:rsid w:val="001817C2"/>
    <w:rsid w:val="00182906"/>
    <w:rsid w:val="00183371"/>
    <w:rsid w:val="001917D4"/>
    <w:rsid w:val="00194A13"/>
    <w:rsid w:val="001A07FE"/>
    <w:rsid w:val="001B2236"/>
    <w:rsid w:val="001C2C2B"/>
    <w:rsid w:val="001C753F"/>
    <w:rsid w:val="001C7655"/>
    <w:rsid w:val="001D13D1"/>
    <w:rsid w:val="001D4B31"/>
    <w:rsid w:val="001D79E9"/>
    <w:rsid w:val="001E18D9"/>
    <w:rsid w:val="001E2737"/>
    <w:rsid w:val="001E3FE7"/>
    <w:rsid w:val="001E67AC"/>
    <w:rsid w:val="001E7F96"/>
    <w:rsid w:val="001F25D1"/>
    <w:rsid w:val="00200F70"/>
    <w:rsid w:val="00210876"/>
    <w:rsid w:val="00210B39"/>
    <w:rsid w:val="00216E69"/>
    <w:rsid w:val="00221F21"/>
    <w:rsid w:val="002505DB"/>
    <w:rsid w:val="00250C5A"/>
    <w:rsid w:val="0025662C"/>
    <w:rsid w:val="00262E90"/>
    <w:rsid w:val="00267FA0"/>
    <w:rsid w:val="00273F29"/>
    <w:rsid w:val="002845F7"/>
    <w:rsid w:val="00284C9B"/>
    <w:rsid w:val="002A69A9"/>
    <w:rsid w:val="002A6EBA"/>
    <w:rsid w:val="002B140F"/>
    <w:rsid w:val="002B3C81"/>
    <w:rsid w:val="002B7574"/>
    <w:rsid w:val="002D5B4A"/>
    <w:rsid w:val="002D5E50"/>
    <w:rsid w:val="002E0F7C"/>
    <w:rsid w:val="002E22E9"/>
    <w:rsid w:val="002E6946"/>
    <w:rsid w:val="003003C7"/>
    <w:rsid w:val="00306744"/>
    <w:rsid w:val="00325421"/>
    <w:rsid w:val="00360336"/>
    <w:rsid w:val="0036794B"/>
    <w:rsid w:val="00372884"/>
    <w:rsid w:val="003773A2"/>
    <w:rsid w:val="00383328"/>
    <w:rsid w:val="003A043C"/>
    <w:rsid w:val="003A1F34"/>
    <w:rsid w:val="003A306B"/>
    <w:rsid w:val="003A6EB7"/>
    <w:rsid w:val="003B0D3F"/>
    <w:rsid w:val="003B23DC"/>
    <w:rsid w:val="003C1D5C"/>
    <w:rsid w:val="003D471D"/>
    <w:rsid w:val="003D53EF"/>
    <w:rsid w:val="003D79A4"/>
    <w:rsid w:val="003E37C6"/>
    <w:rsid w:val="003E60A5"/>
    <w:rsid w:val="003E71F5"/>
    <w:rsid w:val="00406940"/>
    <w:rsid w:val="004079AA"/>
    <w:rsid w:val="004143A4"/>
    <w:rsid w:val="00414583"/>
    <w:rsid w:val="00421F79"/>
    <w:rsid w:val="00454BA2"/>
    <w:rsid w:val="00463311"/>
    <w:rsid w:val="004640A4"/>
    <w:rsid w:val="00465C39"/>
    <w:rsid w:val="00471C3B"/>
    <w:rsid w:val="00471F76"/>
    <w:rsid w:val="00474D6C"/>
    <w:rsid w:val="00481F0A"/>
    <w:rsid w:val="00482A64"/>
    <w:rsid w:val="0048313F"/>
    <w:rsid w:val="00483214"/>
    <w:rsid w:val="00493A88"/>
    <w:rsid w:val="00494232"/>
    <w:rsid w:val="004972C0"/>
    <w:rsid w:val="004A0227"/>
    <w:rsid w:val="004B716A"/>
    <w:rsid w:val="004B7F67"/>
    <w:rsid w:val="004D0EDF"/>
    <w:rsid w:val="004D23B2"/>
    <w:rsid w:val="004D3F57"/>
    <w:rsid w:val="004E4838"/>
    <w:rsid w:val="004E4C13"/>
    <w:rsid w:val="004E50B7"/>
    <w:rsid w:val="004E5B3D"/>
    <w:rsid w:val="00503150"/>
    <w:rsid w:val="00505A75"/>
    <w:rsid w:val="0050759F"/>
    <w:rsid w:val="005077E7"/>
    <w:rsid w:val="00511BD9"/>
    <w:rsid w:val="005177B7"/>
    <w:rsid w:val="00520CE9"/>
    <w:rsid w:val="005224F3"/>
    <w:rsid w:val="005231C7"/>
    <w:rsid w:val="00536EFB"/>
    <w:rsid w:val="00537786"/>
    <w:rsid w:val="00542A16"/>
    <w:rsid w:val="00543D2D"/>
    <w:rsid w:val="005471CB"/>
    <w:rsid w:val="00550C2F"/>
    <w:rsid w:val="00561AD0"/>
    <w:rsid w:val="00567154"/>
    <w:rsid w:val="00573DC4"/>
    <w:rsid w:val="005953CC"/>
    <w:rsid w:val="00596014"/>
    <w:rsid w:val="005973F4"/>
    <w:rsid w:val="005A601E"/>
    <w:rsid w:val="005C0597"/>
    <w:rsid w:val="005C0CC9"/>
    <w:rsid w:val="005C205D"/>
    <w:rsid w:val="006054DB"/>
    <w:rsid w:val="006077C5"/>
    <w:rsid w:val="0061199E"/>
    <w:rsid w:val="00617A58"/>
    <w:rsid w:val="00621017"/>
    <w:rsid w:val="006238EC"/>
    <w:rsid w:val="0062446B"/>
    <w:rsid w:val="006257C2"/>
    <w:rsid w:val="0064063D"/>
    <w:rsid w:val="00641AA9"/>
    <w:rsid w:val="00645B58"/>
    <w:rsid w:val="0065324C"/>
    <w:rsid w:val="00657392"/>
    <w:rsid w:val="0066286F"/>
    <w:rsid w:val="00665064"/>
    <w:rsid w:val="00666A79"/>
    <w:rsid w:val="00667D59"/>
    <w:rsid w:val="006713E7"/>
    <w:rsid w:val="006749CC"/>
    <w:rsid w:val="00674F52"/>
    <w:rsid w:val="00681E7E"/>
    <w:rsid w:val="0068529A"/>
    <w:rsid w:val="006A73DC"/>
    <w:rsid w:val="006B0DF8"/>
    <w:rsid w:val="006B0F27"/>
    <w:rsid w:val="006B3D9E"/>
    <w:rsid w:val="006D08F9"/>
    <w:rsid w:val="006D6810"/>
    <w:rsid w:val="006E1CC6"/>
    <w:rsid w:val="006E2ACD"/>
    <w:rsid w:val="006E7114"/>
    <w:rsid w:val="006F069F"/>
    <w:rsid w:val="006F29B2"/>
    <w:rsid w:val="006F418F"/>
    <w:rsid w:val="00702D3D"/>
    <w:rsid w:val="0070492A"/>
    <w:rsid w:val="00710629"/>
    <w:rsid w:val="00715C0A"/>
    <w:rsid w:val="00727C89"/>
    <w:rsid w:val="00762922"/>
    <w:rsid w:val="007721DB"/>
    <w:rsid w:val="00774DAC"/>
    <w:rsid w:val="0078119A"/>
    <w:rsid w:val="00783F91"/>
    <w:rsid w:val="0078596C"/>
    <w:rsid w:val="00787317"/>
    <w:rsid w:val="007921FD"/>
    <w:rsid w:val="0079529F"/>
    <w:rsid w:val="007966DA"/>
    <w:rsid w:val="007A4BC1"/>
    <w:rsid w:val="007A593B"/>
    <w:rsid w:val="007C6A5E"/>
    <w:rsid w:val="007D12E5"/>
    <w:rsid w:val="007D5902"/>
    <w:rsid w:val="007D7CDE"/>
    <w:rsid w:val="007E014C"/>
    <w:rsid w:val="008130ED"/>
    <w:rsid w:val="00815EF4"/>
    <w:rsid w:val="00824078"/>
    <w:rsid w:val="00824481"/>
    <w:rsid w:val="00836CD7"/>
    <w:rsid w:val="0086175F"/>
    <w:rsid w:val="00872186"/>
    <w:rsid w:val="00876967"/>
    <w:rsid w:val="008817FA"/>
    <w:rsid w:val="00893ED6"/>
    <w:rsid w:val="00897C01"/>
    <w:rsid w:val="008A615D"/>
    <w:rsid w:val="008B64CB"/>
    <w:rsid w:val="008C2E3D"/>
    <w:rsid w:val="008C74CE"/>
    <w:rsid w:val="008D522F"/>
    <w:rsid w:val="008D68E7"/>
    <w:rsid w:val="008E2AEC"/>
    <w:rsid w:val="00913326"/>
    <w:rsid w:val="009170DF"/>
    <w:rsid w:val="009205B6"/>
    <w:rsid w:val="00920E74"/>
    <w:rsid w:val="00922B9A"/>
    <w:rsid w:val="00926480"/>
    <w:rsid w:val="009306FD"/>
    <w:rsid w:val="00937A43"/>
    <w:rsid w:val="00941DDC"/>
    <w:rsid w:val="00944C7D"/>
    <w:rsid w:val="00975473"/>
    <w:rsid w:val="0098570C"/>
    <w:rsid w:val="0099102D"/>
    <w:rsid w:val="00992C25"/>
    <w:rsid w:val="009A47F3"/>
    <w:rsid w:val="009A74FE"/>
    <w:rsid w:val="009B012A"/>
    <w:rsid w:val="009B6AAE"/>
    <w:rsid w:val="009C48F3"/>
    <w:rsid w:val="009C5238"/>
    <w:rsid w:val="009D0B06"/>
    <w:rsid w:val="009D6957"/>
    <w:rsid w:val="009E3E9C"/>
    <w:rsid w:val="009E69B3"/>
    <w:rsid w:val="00A06381"/>
    <w:rsid w:val="00A14085"/>
    <w:rsid w:val="00A1530D"/>
    <w:rsid w:val="00A17E90"/>
    <w:rsid w:val="00A2157D"/>
    <w:rsid w:val="00A25636"/>
    <w:rsid w:val="00A323CD"/>
    <w:rsid w:val="00A344C3"/>
    <w:rsid w:val="00A355A4"/>
    <w:rsid w:val="00A36797"/>
    <w:rsid w:val="00A469E7"/>
    <w:rsid w:val="00A56EC2"/>
    <w:rsid w:val="00A714C6"/>
    <w:rsid w:val="00AA2745"/>
    <w:rsid w:val="00AA4BD5"/>
    <w:rsid w:val="00AD61C2"/>
    <w:rsid w:val="00AD61F7"/>
    <w:rsid w:val="00AD6743"/>
    <w:rsid w:val="00AE0E42"/>
    <w:rsid w:val="00AE7CD0"/>
    <w:rsid w:val="00AF050B"/>
    <w:rsid w:val="00B01F53"/>
    <w:rsid w:val="00B0745D"/>
    <w:rsid w:val="00B13F92"/>
    <w:rsid w:val="00B150C3"/>
    <w:rsid w:val="00B15540"/>
    <w:rsid w:val="00B16D7E"/>
    <w:rsid w:val="00B3329A"/>
    <w:rsid w:val="00B42836"/>
    <w:rsid w:val="00B46A1B"/>
    <w:rsid w:val="00B55893"/>
    <w:rsid w:val="00B57613"/>
    <w:rsid w:val="00B57E26"/>
    <w:rsid w:val="00B609AB"/>
    <w:rsid w:val="00B62381"/>
    <w:rsid w:val="00B63A4E"/>
    <w:rsid w:val="00B70A2A"/>
    <w:rsid w:val="00BA2373"/>
    <w:rsid w:val="00BA5D33"/>
    <w:rsid w:val="00BB1B46"/>
    <w:rsid w:val="00BB6C24"/>
    <w:rsid w:val="00BD02EF"/>
    <w:rsid w:val="00BD26A7"/>
    <w:rsid w:val="00BD3D00"/>
    <w:rsid w:val="00BD4914"/>
    <w:rsid w:val="00BE420E"/>
    <w:rsid w:val="00BF2E92"/>
    <w:rsid w:val="00BF61A3"/>
    <w:rsid w:val="00BF728A"/>
    <w:rsid w:val="00C018B7"/>
    <w:rsid w:val="00C019EA"/>
    <w:rsid w:val="00C07922"/>
    <w:rsid w:val="00C139D8"/>
    <w:rsid w:val="00C26183"/>
    <w:rsid w:val="00C31F70"/>
    <w:rsid w:val="00C357A4"/>
    <w:rsid w:val="00C42CD3"/>
    <w:rsid w:val="00C470DB"/>
    <w:rsid w:val="00C536FA"/>
    <w:rsid w:val="00C62FF3"/>
    <w:rsid w:val="00C72CD6"/>
    <w:rsid w:val="00C8046F"/>
    <w:rsid w:val="00C91278"/>
    <w:rsid w:val="00C91E2E"/>
    <w:rsid w:val="00C936CA"/>
    <w:rsid w:val="00C93B45"/>
    <w:rsid w:val="00CA0439"/>
    <w:rsid w:val="00CA2385"/>
    <w:rsid w:val="00CA4296"/>
    <w:rsid w:val="00CB01A1"/>
    <w:rsid w:val="00CB4A08"/>
    <w:rsid w:val="00CC0907"/>
    <w:rsid w:val="00CC2C06"/>
    <w:rsid w:val="00CC7D34"/>
    <w:rsid w:val="00CD108E"/>
    <w:rsid w:val="00CE1462"/>
    <w:rsid w:val="00CF1E5E"/>
    <w:rsid w:val="00D223F8"/>
    <w:rsid w:val="00D2608F"/>
    <w:rsid w:val="00D35D29"/>
    <w:rsid w:val="00D701CA"/>
    <w:rsid w:val="00D7245C"/>
    <w:rsid w:val="00D80A17"/>
    <w:rsid w:val="00D9653A"/>
    <w:rsid w:val="00DA0575"/>
    <w:rsid w:val="00DA64C7"/>
    <w:rsid w:val="00DA74EA"/>
    <w:rsid w:val="00DB1FDA"/>
    <w:rsid w:val="00DB230B"/>
    <w:rsid w:val="00DB2D2A"/>
    <w:rsid w:val="00DC0F5E"/>
    <w:rsid w:val="00DC15BC"/>
    <w:rsid w:val="00DC2FD0"/>
    <w:rsid w:val="00DD035B"/>
    <w:rsid w:val="00DD671D"/>
    <w:rsid w:val="00DE10A0"/>
    <w:rsid w:val="00DE5E97"/>
    <w:rsid w:val="00DE5F08"/>
    <w:rsid w:val="00DF7422"/>
    <w:rsid w:val="00E02C8A"/>
    <w:rsid w:val="00E05713"/>
    <w:rsid w:val="00E20337"/>
    <w:rsid w:val="00E210A7"/>
    <w:rsid w:val="00E27DB6"/>
    <w:rsid w:val="00E37C00"/>
    <w:rsid w:val="00E563A4"/>
    <w:rsid w:val="00E573D5"/>
    <w:rsid w:val="00E57DAB"/>
    <w:rsid w:val="00E60CA7"/>
    <w:rsid w:val="00E6118C"/>
    <w:rsid w:val="00E746DB"/>
    <w:rsid w:val="00E762D8"/>
    <w:rsid w:val="00E76E34"/>
    <w:rsid w:val="00E82447"/>
    <w:rsid w:val="00E9098F"/>
    <w:rsid w:val="00E93774"/>
    <w:rsid w:val="00E93BCB"/>
    <w:rsid w:val="00E95DF1"/>
    <w:rsid w:val="00EA0427"/>
    <w:rsid w:val="00EA6DFA"/>
    <w:rsid w:val="00EC017D"/>
    <w:rsid w:val="00EC25A8"/>
    <w:rsid w:val="00EC467C"/>
    <w:rsid w:val="00EC5902"/>
    <w:rsid w:val="00EE5046"/>
    <w:rsid w:val="00F01C7F"/>
    <w:rsid w:val="00F040BE"/>
    <w:rsid w:val="00F10DA1"/>
    <w:rsid w:val="00F11B3A"/>
    <w:rsid w:val="00F12AAC"/>
    <w:rsid w:val="00F12D4E"/>
    <w:rsid w:val="00F1429C"/>
    <w:rsid w:val="00F17290"/>
    <w:rsid w:val="00F23203"/>
    <w:rsid w:val="00F306F6"/>
    <w:rsid w:val="00F33278"/>
    <w:rsid w:val="00F3597F"/>
    <w:rsid w:val="00F42A07"/>
    <w:rsid w:val="00F62C0F"/>
    <w:rsid w:val="00F839C4"/>
    <w:rsid w:val="00F9278A"/>
    <w:rsid w:val="00F96A94"/>
    <w:rsid w:val="00FA5CF5"/>
    <w:rsid w:val="00FB7FCD"/>
    <w:rsid w:val="00FD1669"/>
    <w:rsid w:val="00FD436C"/>
    <w:rsid w:val="00FD579B"/>
    <w:rsid w:val="00FE111A"/>
    <w:rsid w:val="00FE1DA3"/>
    <w:rsid w:val="00FF1CE3"/>
    <w:rsid w:val="00FF2EAC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d85c5"/>
    </o:shapedefaults>
    <o:shapelayout v:ext="edit">
      <o:idmap v:ext="edit" data="2"/>
    </o:shapelayout>
  </w:shapeDefaults>
  <w:decimalSymbol w:val="."/>
  <w:listSeparator w:val=","/>
  <w14:docId w14:val="661C2897"/>
  <w15:docId w15:val="{693635D4-8C02-4E37-8BB9-5A0F6B74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8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B4A0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A0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B4A08"/>
  </w:style>
  <w:style w:type="paragraph" w:customStyle="1" w:styleId="BasicParagraph">
    <w:name w:val="[Basic Paragraph]"/>
    <w:basedOn w:val="Normal"/>
    <w:rsid w:val="009E69B3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  <w:style w:type="paragraph" w:styleId="BalloonText">
    <w:name w:val="Balloon Text"/>
    <w:basedOn w:val="Normal"/>
    <w:link w:val="BalloonTextChar"/>
    <w:rsid w:val="001A0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7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46DB"/>
    <w:pPr>
      <w:ind w:left="720"/>
      <w:contextualSpacing/>
    </w:pPr>
  </w:style>
  <w:style w:type="table" w:styleId="TableGrid">
    <w:name w:val="Table Grid"/>
    <w:basedOn w:val="TableNormal"/>
    <w:rsid w:val="00FE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034E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SLHD-EducationOD@health.nsw.gov.a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WSLHD-EducationOD@health.nsw.gov.a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bleR\AppData\Local\Microsoft\Windows\Temporary%20Internet%20Files\Content.Outlook\0N1EJYEL\HSNSWFactsheetTemplate_158Orang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E3DB2-B44A-4492-8303-4DBDF33CD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HSNSWFactsheetTemplate_158Orange.dotx</Template>
  <TotalTime>9</TotalTime>
  <Pages>1</Pages>
  <Words>150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in Arial or Verdana bold font if you don’t have Frutiger</vt:lpstr>
    </vt:vector>
  </TitlesOfParts>
  <Company>Health TECHNOLOGY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in Arial or Verdana bold font if you don’t have Frutiger</dc:title>
  <dc:creator>doble</dc:creator>
  <cp:lastModifiedBy>Jyoti Khanvilkar</cp:lastModifiedBy>
  <cp:revision>6</cp:revision>
  <cp:lastPrinted>2024-05-23T08:06:00Z</cp:lastPrinted>
  <dcterms:created xsi:type="dcterms:W3CDTF">2024-05-23T08:06:00Z</dcterms:created>
  <dcterms:modified xsi:type="dcterms:W3CDTF">2024-07-28T23:58:00Z</dcterms:modified>
</cp:coreProperties>
</file>